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4"/>
        <w:gridCol w:w="5468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bookmarkStart w:id="0" w:name="_GoBack"/>
            <w:bookmarkEnd w:id="0"/>
            <w:r>
              <w:t>Dane osobowe</w:t>
            </w:r>
          </w:p>
        </w:tc>
      </w:tr>
      <w:tr w:rsidR="000172E5" w:rsidRPr="00846B76" w14:paraId="234049EB" w14:textId="77777777" w:rsidTr="00392BFD">
        <w:sdt>
          <w:sdtPr>
            <w:id w:val="1621259925"/>
            <w:placeholder>
              <w:docPart w:val="9A8C37526F744E8D84F4D156C481B9DD"/>
            </w:placeholder>
            <w:temporary/>
            <w:showingPlcHdr/>
          </w:sdtPr>
          <w:sdtEndPr/>
          <w:sdtContent>
            <w:tc>
              <w:tcPr>
                <w:tcW w:w="2042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392BFD">
        <w:tc>
          <w:tcPr>
            <w:tcW w:w="2042" w:type="pct"/>
            <w:vAlign w:val="bottom"/>
          </w:tcPr>
          <w:p w14:paraId="74607E88" w14:textId="77777777" w:rsidR="000172E5" w:rsidRPr="00637200" w:rsidRDefault="0058206A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392BFD">
        <w:tc>
          <w:tcPr>
            <w:tcW w:w="2042" w:type="pct"/>
            <w:vAlign w:val="bottom"/>
          </w:tcPr>
          <w:p w14:paraId="55BF1A52" w14:textId="77777777" w:rsidR="00292898" w:rsidRPr="00637200" w:rsidRDefault="0058206A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392BFD">
        <w:tc>
          <w:tcPr>
            <w:tcW w:w="2042" w:type="pct"/>
            <w:vAlign w:val="bottom"/>
          </w:tcPr>
          <w:p w14:paraId="35001173" w14:textId="77777777" w:rsidR="006865CF" w:rsidRPr="00637200" w:rsidRDefault="0058206A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392BFD">
        <w:tc>
          <w:tcPr>
            <w:tcW w:w="2042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 w:rsidRPr="00392BFD">
              <w:rPr>
                <w:sz w:val="20"/>
                <w:szCs w:val="20"/>
              </w:rPr>
              <w:t>(</w:t>
            </w:r>
            <w:r w:rsidRPr="00392BFD">
              <w:rPr>
                <w:sz w:val="20"/>
                <w:szCs w:val="20"/>
              </w:rPr>
              <w:t>daty)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392BFD">
        <w:tc>
          <w:tcPr>
            <w:tcW w:w="2042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392BFD">
        <w:trPr>
          <w:trHeight w:val="1531"/>
        </w:trPr>
        <w:tc>
          <w:tcPr>
            <w:tcW w:w="2042" w:type="pct"/>
            <w:vAlign w:val="bottom"/>
          </w:tcPr>
          <w:p w14:paraId="77998E74" w14:textId="036E270B" w:rsidR="00292898" w:rsidRPr="00846B76" w:rsidRDefault="00292898" w:rsidP="006865CF">
            <w:pPr>
              <w:pStyle w:val="Wcicienormalne"/>
            </w:pPr>
            <w:r>
              <w:t>Planowane miejsce biwakowania (</w:t>
            </w:r>
            <w:r w:rsidR="003C3EF4" w:rsidRPr="00392BFD">
              <w:rPr>
                <w:sz w:val="20"/>
                <w:szCs w:val="20"/>
              </w:rPr>
              <w:t>lokalizacja</w:t>
            </w:r>
            <w:r w:rsidR="00392BFD">
              <w:rPr>
                <w:sz w:val="20"/>
                <w:szCs w:val="20"/>
              </w:rPr>
              <w:t xml:space="preserve"> np. adres leśny lub współrzędne geograficzne</w:t>
            </w:r>
            <w:r>
              <w:t>)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392BFD">
        <w:tc>
          <w:tcPr>
            <w:tcW w:w="2042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392BFD">
        <w:tc>
          <w:tcPr>
            <w:tcW w:w="2042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958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392BFD">
        <w:tc>
          <w:tcPr>
            <w:tcW w:w="2042" w:type="pct"/>
            <w:vAlign w:val="bottom"/>
          </w:tcPr>
          <w:p w14:paraId="1E6A7FB7" w14:textId="7A0DF51A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</w:t>
            </w:r>
            <w:r w:rsidR="00392BFD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6B25A8E" w14:textId="7123ECE3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Wyrażam zgodę na</w:t>
            </w:r>
            <w:r w:rsidR="00392BFD">
              <w:rPr>
                <w:rFonts w:cs="Times New Roman"/>
                <w:color w:val="000000" w:themeColor="text1"/>
                <w:sz w:val="24"/>
                <w:szCs w:val="24"/>
              </w:rPr>
              <w:t xml:space="preserve"> przetwarzanie moich danych osobowych w związku z </w:t>
            </w:r>
            <w:r w:rsidR="00F61265">
              <w:rPr>
                <w:rFonts w:cs="Times New Roman"/>
                <w:color w:val="000000" w:themeColor="text1"/>
                <w:sz w:val="24"/>
                <w:szCs w:val="24"/>
              </w:rPr>
              <w:t>udostępnianiem lasu dla turystyki.</w:t>
            </w:r>
            <w:r w:rsidR="006F60B4">
              <w:rPr>
                <w:rFonts w:cs="Times New Roman"/>
                <w:color w:val="000000" w:themeColor="text1"/>
                <w:sz w:val="24"/>
                <w:szCs w:val="24"/>
              </w:rPr>
              <w:t xml:space="preserve"> (art. 6 ust. 1 lit. b-c RODO)</w:t>
            </w:r>
          </w:p>
        </w:tc>
      </w:tr>
      <w:tr w:rsidR="00F71B2C" w:rsidRPr="00846B76" w14:paraId="1814EA32" w14:textId="77777777" w:rsidTr="00392BFD">
        <w:tc>
          <w:tcPr>
            <w:tcW w:w="2042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58206A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5A984F06" w:rsidR="000172E5" w:rsidRPr="0006568A" w:rsidRDefault="00F71B2C" w:rsidP="00637200">
      <w:r>
        <w:rPr>
          <w:rFonts w:ascii="Calibri" w:hAnsi="Calibri"/>
          <w:color w:val="333333" w:themeColor="accent6" w:themeShade="80"/>
          <w:sz w:val="30"/>
          <w:szCs w:val="30"/>
        </w:rPr>
        <w:t>*</w:t>
      </w:r>
      <w:r w:rsidRPr="00F71B2C">
        <w:t xml:space="preserve"> </w:t>
      </w:r>
      <w:r w:rsidR="002E408C">
        <w:t>Nadleśnictwo m</w:t>
      </w:r>
      <w:r>
        <w:t>oże</w:t>
      </w:r>
      <w:r w:rsidR="002E408C">
        <w:t xml:space="preserve"> uzupełnić</w:t>
      </w:r>
      <w:r>
        <w:t xml:space="preserve"> </w:t>
      </w:r>
      <w:r w:rsidR="00A95E69">
        <w:t xml:space="preserve">wzór </w:t>
      </w:r>
      <w:r>
        <w:t>o inne pozycje</w:t>
      </w:r>
      <w:r w:rsidR="002E408C">
        <w:t xml:space="preserve">. </w:t>
      </w:r>
    </w:p>
    <w:sectPr w:rsidR="000172E5" w:rsidRPr="0006568A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7A8467" w14:textId="77777777" w:rsidR="0058206A" w:rsidRDefault="0058206A" w:rsidP="000172E5">
      <w:pPr>
        <w:spacing w:after="0" w:line="240" w:lineRule="auto"/>
      </w:pPr>
      <w:r>
        <w:separator/>
      </w:r>
    </w:p>
  </w:endnote>
  <w:endnote w:type="continuationSeparator" w:id="0">
    <w:p w14:paraId="5F497C22" w14:textId="77777777" w:rsidR="0058206A" w:rsidRDefault="0058206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BAD8ADC-41B1-44DA-8611-303CC308E4C9}"/>
    <w:embedBold r:id="rId2" w:fontKey="{7405AF40-4B8E-499F-95C6-0EEBEEB73E5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E9A689FB-8354-4399-98A7-C36C479CD4E3}"/>
    <w:embedBold r:id="rId4" w:fontKey="{AA2C2D9B-3105-4D6C-8041-62171D960A2D}"/>
    <w:embedItalic r:id="rId5" w:fontKey="{ACD26537-AE6B-4082-91D8-48582817DF49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A96DD372-1B36-4876-8A7E-DFBB268F30C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C268EA09-2254-4B01-98A2-CAFF8C852C5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725AA368-6BB5-4426-9F93-786615A7B9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21"/>
      <w:gridCol w:w="4621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D47422" w14:textId="77777777" w:rsidR="0058206A" w:rsidRDefault="0058206A" w:rsidP="000172E5">
      <w:pPr>
        <w:spacing w:after="0" w:line="240" w:lineRule="auto"/>
      </w:pPr>
      <w:r>
        <w:separator/>
      </w:r>
    </w:p>
  </w:footnote>
  <w:footnote w:type="continuationSeparator" w:id="0">
    <w:p w14:paraId="43F51C18" w14:textId="77777777" w:rsidR="0058206A" w:rsidRDefault="0058206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72C664F3" w14:textId="77777777" w:rsidR="00392BFD" w:rsidRDefault="00392BFD" w:rsidP="007A5FB5">
          <w:pPr>
            <w:pStyle w:val="Nagwek"/>
            <w:jc w:val="center"/>
            <w:rPr>
              <w:color w:val="333333" w:themeColor="accent6" w:themeShade="80"/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  <w:r>
            <w:rPr>
              <w:color w:val="333333" w:themeColor="accent6" w:themeShade="80"/>
              <w:sz w:val="30"/>
              <w:szCs w:val="30"/>
            </w:rPr>
            <w:t xml:space="preserve"> </w:t>
          </w:r>
        </w:p>
        <w:p w14:paraId="2110400B" w14:textId="667C4EC6" w:rsidR="00B337A2" w:rsidRPr="00F71B2C" w:rsidRDefault="00392BFD" w:rsidP="00D35A2C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 xml:space="preserve">Nadleśnictwo </w:t>
          </w:r>
          <w:r w:rsidR="00D35A2C">
            <w:rPr>
              <w:color w:val="333333" w:themeColor="accent6" w:themeShade="80"/>
              <w:sz w:val="30"/>
              <w:szCs w:val="30"/>
            </w:rPr>
            <w:t>Oława</w:t>
          </w:r>
          <w:r>
            <w:rPr>
              <w:color w:val="333333" w:themeColor="accent6" w:themeShade="80"/>
              <w:sz w:val="30"/>
              <w:szCs w:val="30"/>
            </w:rPr>
            <w:t xml:space="preserve"> – </w:t>
          </w:r>
          <w:r w:rsidR="00D35A2C">
            <w:rPr>
              <w:color w:val="333333" w:themeColor="accent6" w:themeShade="80"/>
              <w:sz w:val="30"/>
              <w:szCs w:val="30"/>
            </w:rPr>
            <w:t>Leśnictwo Kotowice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92BFD"/>
    <w:rsid w:val="003C3EF4"/>
    <w:rsid w:val="003E6FB2"/>
    <w:rsid w:val="003F0847"/>
    <w:rsid w:val="0040090B"/>
    <w:rsid w:val="00423BF2"/>
    <w:rsid w:val="00454F2C"/>
    <w:rsid w:val="0046302A"/>
    <w:rsid w:val="00487D2D"/>
    <w:rsid w:val="00493176"/>
    <w:rsid w:val="004957C0"/>
    <w:rsid w:val="004A033B"/>
    <w:rsid w:val="004D5D62"/>
    <w:rsid w:val="00502E9C"/>
    <w:rsid w:val="005112D0"/>
    <w:rsid w:val="00561D42"/>
    <w:rsid w:val="00577E06"/>
    <w:rsid w:val="0058206A"/>
    <w:rsid w:val="00583334"/>
    <w:rsid w:val="005A3BF7"/>
    <w:rsid w:val="005F2035"/>
    <w:rsid w:val="005F7990"/>
    <w:rsid w:val="006145D8"/>
    <w:rsid w:val="00637200"/>
    <w:rsid w:val="0063739C"/>
    <w:rsid w:val="006865CF"/>
    <w:rsid w:val="006F60B4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35A2C"/>
    <w:rsid w:val="00D41D3C"/>
    <w:rsid w:val="00D57211"/>
    <w:rsid w:val="00DB3FAD"/>
    <w:rsid w:val="00DC71EC"/>
    <w:rsid w:val="00E022C2"/>
    <w:rsid w:val="00E47687"/>
    <w:rsid w:val="00E61C09"/>
    <w:rsid w:val="00EB3B58"/>
    <w:rsid w:val="00EC7359"/>
    <w:rsid w:val="00EE3054"/>
    <w:rsid w:val="00F00606"/>
    <w:rsid w:val="00F01256"/>
    <w:rsid w:val="00F61265"/>
    <w:rsid w:val="00F71B2C"/>
    <w:rsid w:val="00FB262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93"/>
    <w:rsid w:val="002B3286"/>
    <w:rsid w:val="002F4C8F"/>
    <w:rsid w:val="00413332"/>
    <w:rsid w:val="0043313D"/>
    <w:rsid w:val="006D7532"/>
    <w:rsid w:val="00756A93"/>
    <w:rsid w:val="00782D0D"/>
    <w:rsid w:val="007F34A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82D16C-0685-4BEB-99C9-D30831481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1</Pages>
  <Words>98</Words>
  <Characters>591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creator/>
  <cp:lastModifiedBy/>
  <cp:revision>1</cp:revision>
  <dcterms:created xsi:type="dcterms:W3CDTF">2021-04-29T11:59:00Z</dcterms:created>
  <dcterms:modified xsi:type="dcterms:W3CDTF">2021-04-29T11:59:00Z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